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1D" w:rsidRPr="003334D3" w:rsidRDefault="006B1D1D" w:rsidP="00CC1A26">
      <w:pPr>
        <w:pStyle w:val="Heading1"/>
      </w:pPr>
      <w:r w:rsidRPr="003334D3">
        <w:t>introduction</w:t>
      </w:r>
    </w:p>
    <w:p w:rsidR="00374BE6" w:rsidRDefault="00374BE6" w:rsidP="00374BE6">
      <w:pPr>
        <w:rPr>
          <w:lang w:val="en-US"/>
        </w:rPr>
      </w:pPr>
      <w:r>
        <w:rPr>
          <w:lang w:val="en-US"/>
        </w:rPr>
        <w:t xml:space="preserve">The </w:t>
      </w:r>
      <w:r w:rsidR="00946F9F">
        <w:rPr>
          <w:lang w:val="en-US"/>
        </w:rPr>
        <w:t xml:space="preserve">USA </w:t>
      </w:r>
      <w:r w:rsidR="00A11FD4">
        <w:rPr>
          <w:lang w:val="en-US"/>
        </w:rPr>
        <w:t>Counties</w:t>
      </w:r>
      <w:r w:rsidR="00833B9B" w:rsidRPr="00833B9B">
        <w:rPr>
          <w:lang w:val="en-US"/>
        </w:rPr>
        <w:t xml:space="preserve"> </w:t>
      </w:r>
      <w:r>
        <w:rPr>
          <w:lang w:val="en-US"/>
        </w:rPr>
        <w:t xml:space="preserve">are provided by </w:t>
      </w:r>
      <w:proofErr w:type="spellStart"/>
      <w:r w:rsidR="00833B9B">
        <w:rPr>
          <w:lang w:val="en-US"/>
        </w:rPr>
        <w:t>Geoplan</w:t>
      </w:r>
      <w:proofErr w:type="spellEnd"/>
      <w:r>
        <w:rPr>
          <w:lang w:val="en-US"/>
        </w:rPr>
        <w:t xml:space="preserve">. The data provides a spatial reference for the </w:t>
      </w:r>
      <w:r w:rsidR="00364EA9">
        <w:rPr>
          <w:lang w:val="en-US"/>
        </w:rPr>
        <w:t xml:space="preserve">each of </w:t>
      </w:r>
      <w:r w:rsidR="00B567C1">
        <w:rPr>
          <w:lang w:val="en-US"/>
        </w:rPr>
        <w:t xml:space="preserve">the </w:t>
      </w:r>
      <w:r w:rsidR="00A11FD4">
        <w:rPr>
          <w:lang w:val="en-US"/>
        </w:rPr>
        <w:t>Counties</w:t>
      </w:r>
      <w:r w:rsidR="00B567C1">
        <w:rPr>
          <w:lang w:val="en-US"/>
        </w:rPr>
        <w:t xml:space="preserve"> </w:t>
      </w:r>
      <w:r w:rsidR="00833B9B">
        <w:rPr>
          <w:lang w:val="en-US"/>
        </w:rPr>
        <w:t>in the USA</w:t>
      </w:r>
      <w:r>
        <w:rPr>
          <w:lang w:val="en-US"/>
        </w:rPr>
        <w:t xml:space="preserve">. The layer is useful for providing a reference to the distribution of the </w:t>
      </w:r>
      <w:r w:rsidR="00A11FD4">
        <w:rPr>
          <w:lang w:val="en-US"/>
        </w:rPr>
        <w:t>Counties</w:t>
      </w:r>
      <w:r>
        <w:rPr>
          <w:lang w:val="en-US"/>
        </w:rPr>
        <w:t xml:space="preserve"> in the </w:t>
      </w:r>
      <w:r w:rsidR="00AF7CB6">
        <w:rPr>
          <w:lang w:val="en-US"/>
        </w:rPr>
        <w:t xml:space="preserve">country, </w:t>
      </w:r>
      <w:r w:rsidR="00833B9B">
        <w:rPr>
          <w:lang w:val="en-US"/>
        </w:rPr>
        <w:t>as well as catchment and territory analysis</w:t>
      </w:r>
    </w:p>
    <w:p w:rsidR="006B1D1D" w:rsidRDefault="006B1D1D" w:rsidP="00E35A9D">
      <w:pPr>
        <w:rPr>
          <w:lang w:val="en-US"/>
        </w:rPr>
      </w:pPr>
    </w:p>
    <w:p w:rsidR="006B1D1D" w:rsidRDefault="006B1D1D" w:rsidP="00E35A9D">
      <w:r>
        <w:t xml:space="preserve">If you have any questions relating to the information in this document, please contact Geoplan Support on +44 (0)1423 722719, or email support@geoplan.com. The Support Team is available Monday – Friday, 9.00am – 5.00pm GMT, excluding UK public holidays. </w:t>
      </w:r>
    </w:p>
    <w:p w:rsidR="006B1D1D" w:rsidRDefault="006B1D1D" w:rsidP="003334D3">
      <w:pPr>
        <w:ind w:left="360"/>
      </w:pPr>
    </w:p>
    <w:p w:rsidR="00F72772" w:rsidRPr="00F72772" w:rsidRDefault="009D6B56" w:rsidP="009D6B56">
      <w:pPr>
        <w:pStyle w:val="Heading1"/>
      </w:pPr>
      <w:r>
        <w:t>Images</w:t>
      </w:r>
    </w:p>
    <w:p w:rsidR="004A4CF6" w:rsidRDefault="004A4CF6" w:rsidP="009D6B56">
      <w:pPr>
        <w:rPr>
          <w:lang w:val="en-US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19A195" wp14:editId="0E58BD41">
                <wp:simplePos x="0" y="0"/>
                <wp:positionH relativeFrom="margin">
                  <wp:align>center</wp:align>
                </wp:positionH>
                <wp:positionV relativeFrom="paragraph">
                  <wp:posOffset>272415</wp:posOffset>
                </wp:positionV>
                <wp:extent cx="6184900" cy="2889250"/>
                <wp:effectExtent l="0" t="0" r="6350" b="635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2889250"/>
                          <a:chOff x="0" y="0"/>
                          <a:chExt cx="6184900" cy="28892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mwhittle\AppData\Local\Microsoft\Windows\INetCache\Content.Word\SKiN Screenshot 158765122349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42" t="-331" r="1726" b="331"/>
                          <a:stretch/>
                        </pic:blipFill>
                        <pic:spPr bwMode="auto">
                          <a:xfrm>
                            <a:off x="3305175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30" t="230" r="6824" b="-230"/>
                          <a:stretch/>
                        </pic:blipFill>
                        <pic:spPr bwMode="auto">
                          <a:xfrm>
                            <a:off x="0" y="9525"/>
                            <a:ext cx="2879725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889FF" id="Group 6" o:spid="_x0000_s1026" style="position:absolute;margin-left:0;margin-top:21.45pt;width:487pt;height:227.5pt;z-index:251659264;mso-position-horizontal:center;mso-position-horizontal-relative:margin" coordsize="61849,28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3051;width:28798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">
                  <v:imagedata r:id="rId13" o:title="SKiN Screenshot 1587651223490" croptop="-217f" cropbottom="217f" cropleft="22113f" cropright="1131f"/>
                  <v:path arrowok="t"/>
                </v:shape>
                <v:shape id="Picture 2" o:spid="_x0000_s1028" type="#_x0000_t75" style="position:absolute;top:95;width:2879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">
                  <v:imagedata r:id="rId14" o:title="" croptop="151f" cropbottom="-151f" cropleft="22433f" cropright="4472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4A4CF6" w:rsidRDefault="004A4CF6" w:rsidP="009D6B56">
      <w:pPr>
        <w:rPr>
          <w:lang w:val="en-US"/>
        </w:rPr>
      </w:pPr>
    </w:p>
    <w:p w:rsidR="00F72772" w:rsidRPr="00E35A9D" w:rsidRDefault="00F72772" w:rsidP="009D6B56">
      <w:pPr>
        <w:rPr>
          <w:lang w:val="en-US"/>
        </w:rPr>
      </w:pPr>
    </w:p>
    <w:p w:rsidR="006B1D1D" w:rsidRPr="003334D3" w:rsidRDefault="006B1D1D" w:rsidP="00CC1A26">
      <w:pPr>
        <w:pStyle w:val="Heading1"/>
      </w:pPr>
      <w:r w:rsidRPr="003334D3">
        <w:t>Data</w:t>
      </w:r>
      <w:r w:rsidR="00E35A9D">
        <w:tab/>
      </w:r>
    </w:p>
    <w:tbl>
      <w:tblPr>
        <w:tblW w:w="5556" w:type="dxa"/>
        <w:tblInd w:w="-10" w:type="dxa"/>
        <w:tblLook w:val="04A0" w:firstRow="1" w:lastRow="0" w:firstColumn="1" w:lastColumn="0" w:noHBand="0" w:noVBand="1"/>
      </w:tblPr>
      <w:tblGrid>
        <w:gridCol w:w="2778"/>
        <w:gridCol w:w="2778"/>
      </w:tblGrid>
      <w:tr w:rsidR="000C77A4" w:rsidRPr="000C77A4" w:rsidTr="009D6B56">
        <w:trPr>
          <w:trHeight w:val="283"/>
        </w:trPr>
        <w:tc>
          <w:tcPr>
            <w:tcW w:w="277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4B99BF"/>
            <w:vAlign w:val="center"/>
            <w:hideMark/>
          </w:tcPr>
          <w:p w:rsidR="009D6B56" w:rsidRPr="000C77A4" w:rsidRDefault="009D6B56">
            <w:pPr>
              <w:spacing w:line="276" w:lineRule="auto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Layer Name</w:t>
            </w:r>
          </w:p>
        </w:tc>
        <w:tc>
          <w:tcPr>
            <w:tcW w:w="2778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4B99BF"/>
            <w:vAlign w:val="center"/>
            <w:hideMark/>
          </w:tcPr>
          <w:p w:rsidR="009D6B56" w:rsidRPr="000C77A4" w:rsidRDefault="009D6B56" w:rsidP="009D6B56">
            <w:pPr>
              <w:spacing w:line="276" w:lineRule="auto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Total Records</w:t>
            </w:r>
          </w:p>
        </w:tc>
      </w:tr>
      <w:tr w:rsidR="009D6B56" w:rsidTr="009D6B56">
        <w:trPr>
          <w:trHeight w:val="283"/>
        </w:trPr>
        <w:tc>
          <w:tcPr>
            <w:tcW w:w="2778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D6B56" w:rsidRPr="00F72772" w:rsidRDefault="00A11FD4" w:rsidP="009243C6">
            <w:pPr>
              <w:spacing w:line="276" w:lineRule="auto"/>
              <w:rPr>
                <w:rFonts w:cs="Calibri"/>
                <w:color w:val="000000"/>
                <w:spacing w:val="0"/>
                <w:szCs w:val="20"/>
                <w:lang w:eastAsia="en-GB"/>
              </w:rPr>
            </w:pPr>
            <w:r>
              <w:rPr>
                <w:rFonts w:cs="Calibri"/>
                <w:color w:val="000000"/>
                <w:spacing w:val="0"/>
                <w:szCs w:val="20"/>
                <w:lang w:eastAsia="en-GB"/>
              </w:rPr>
              <w:t>Counties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:rsidR="009D6B56" w:rsidRPr="00F72772" w:rsidRDefault="00A11FD4" w:rsidP="009D6B56">
            <w:pPr>
              <w:spacing w:line="276" w:lineRule="auto"/>
              <w:rPr>
                <w:rFonts w:cs="Calibri"/>
                <w:color w:val="000000"/>
                <w:spacing w:val="0"/>
                <w:szCs w:val="20"/>
                <w:highlight w:val="yellow"/>
                <w:lang w:eastAsia="en-GB"/>
              </w:rPr>
            </w:pPr>
            <w:r>
              <w:rPr>
                <w:rFonts w:cs="Calibri"/>
                <w:color w:val="000000"/>
                <w:spacing w:val="0"/>
                <w:szCs w:val="20"/>
                <w:lang w:eastAsia="en-GB"/>
              </w:rPr>
              <w:t>3233</w:t>
            </w:r>
          </w:p>
        </w:tc>
      </w:tr>
    </w:tbl>
    <w:p w:rsidR="006B1D1D" w:rsidRDefault="006B1D1D" w:rsidP="00E93B9F">
      <w:pPr>
        <w:rPr>
          <w:lang w:val="en-US"/>
        </w:rPr>
      </w:pPr>
      <w:r w:rsidRPr="006B1D1D">
        <w:rPr>
          <w:rStyle w:val="Strong"/>
        </w:rPr>
        <w:t>Source</w:t>
      </w:r>
      <w:r>
        <w:rPr>
          <w:lang w:val="en-US"/>
        </w:rPr>
        <w:t xml:space="preserve"> – </w:t>
      </w:r>
      <w:proofErr w:type="spellStart"/>
      <w:r w:rsidR="00833B9B">
        <w:rPr>
          <w:lang w:val="en-US"/>
        </w:rPr>
        <w:t>Geoplan</w:t>
      </w:r>
      <w:proofErr w:type="spellEnd"/>
    </w:p>
    <w:p w:rsidR="006B1D1D" w:rsidRDefault="006B1D1D" w:rsidP="00E35A9D">
      <w:pPr>
        <w:rPr>
          <w:lang w:val="en-US"/>
        </w:rPr>
      </w:pPr>
      <w:r w:rsidRPr="006B1D1D">
        <w:rPr>
          <w:rStyle w:val="Strong"/>
        </w:rPr>
        <w:t>Recency</w:t>
      </w:r>
      <w:r>
        <w:rPr>
          <w:lang w:val="en-US"/>
        </w:rPr>
        <w:t xml:space="preserve"> – </w:t>
      </w:r>
      <w:r w:rsidR="00374BE6">
        <w:rPr>
          <w:lang w:val="en-US"/>
        </w:rPr>
        <w:t>2020</w:t>
      </w:r>
    </w:p>
    <w:p w:rsidR="00F72772" w:rsidRPr="00B415DE" w:rsidRDefault="00F72772" w:rsidP="00F72772">
      <w:pPr>
        <w:rPr>
          <w:highlight w:val="yellow"/>
          <w:lang w:val="en-US"/>
        </w:rPr>
      </w:pPr>
      <w:r w:rsidRPr="006B1D1D">
        <w:rPr>
          <w:rStyle w:val="Strong"/>
        </w:rPr>
        <w:t>Geographical Coverage and Accuracy</w:t>
      </w:r>
      <w:r>
        <w:rPr>
          <w:lang w:val="en-US"/>
        </w:rPr>
        <w:t xml:space="preserve"> – </w:t>
      </w:r>
      <w:r w:rsidR="00B567C1" w:rsidRPr="00B567C1">
        <w:rPr>
          <w:lang w:val="en-US"/>
        </w:rPr>
        <w:t>USA and its Inhabited Territories</w:t>
      </w:r>
    </w:p>
    <w:p w:rsidR="003334D3" w:rsidRDefault="003334D3" w:rsidP="00E35A9D">
      <w:pPr>
        <w:rPr>
          <w:lang w:val="en-US"/>
        </w:rPr>
      </w:pPr>
      <w:r w:rsidRPr="003334D3">
        <w:rPr>
          <w:rStyle w:val="Strong"/>
        </w:rPr>
        <w:t>Projection</w:t>
      </w:r>
      <w:r>
        <w:rPr>
          <w:lang w:val="en-US"/>
        </w:rPr>
        <w:t xml:space="preserve"> – </w:t>
      </w:r>
      <w:r w:rsidR="00CF1B14">
        <w:rPr>
          <w:lang w:val="en-US"/>
        </w:rPr>
        <w:t>WGS84, EPSG: 4326</w:t>
      </w:r>
    </w:p>
    <w:p w:rsidR="003334D3" w:rsidRDefault="003334D3" w:rsidP="00E35A9D">
      <w:pPr>
        <w:rPr>
          <w:lang w:val="en-US"/>
        </w:rPr>
      </w:pPr>
      <w:r w:rsidRPr="003334D3">
        <w:rPr>
          <w:rStyle w:val="Strong"/>
        </w:rPr>
        <w:t>Available Formats</w:t>
      </w:r>
      <w:r>
        <w:rPr>
          <w:lang w:val="en-US"/>
        </w:rPr>
        <w:t xml:space="preserve"> – </w:t>
      </w:r>
      <w:r w:rsidR="00374BE6">
        <w:rPr>
          <w:lang w:val="en-US"/>
        </w:rPr>
        <w:t>SDL</w:t>
      </w:r>
    </w:p>
    <w:p w:rsidR="006B1D1D" w:rsidRDefault="009D6B56" w:rsidP="00E35A9D">
      <w:pPr>
        <w:rPr>
          <w:lang w:val="en-US"/>
        </w:rPr>
      </w:pPr>
      <w:r w:rsidRPr="009D6B56">
        <w:rPr>
          <w:rStyle w:val="Strong"/>
        </w:rPr>
        <w:t>Layer Type</w:t>
      </w:r>
      <w:r>
        <w:rPr>
          <w:lang w:val="en-US"/>
        </w:rPr>
        <w:t xml:space="preserve"> - </w:t>
      </w:r>
      <w:r w:rsidR="00CF1B14">
        <w:rPr>
          <w:lang w:val="en-US"/>
        </w:rPr>
        <w:t>Boundary</w:t>
      </w:r>
    </w:p>
    <w:p w:rsidR="00CC1A26" w:rsidRDefault="00CC1A26" w:rsidP="00CC1A26">
      <w:pPr>
        <w:rPr>
          <w:lang w:val="en-US"/>
        </w:rPr>
      </w:pPr>
    </w:p>
    <w:p w:rsidR="00CC1A26" w:rsidRDefault="00CC1A26" w:rsidP="00CC1A26">
      <w:pPr>
        <w:pStyle w:val="Heading1"/>
      </w:pPr>
      <w:r>
        <w:t>Data Health</w:t>
      </w:r>
    </w:p>
    <w:tbl>
      <w:tblPr>
        <w:tblStyle w:val="TableGrid"/>
        <w:tblW w:w="524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86"/>
        <w:gridCol w:w="2654"/>
      </w:tblGrid>
      <w:tr w:rsidR="000C77A4" w:rsidRPr="000C77A4" w:rsidTr="00CC3A74">
        <w:tc>
          <w:tcPr>
            <w:tcW w:w="2586" w:type="dxa"/>
            <w:shd w:val="clear" w:color="auto" w:fill="4A99BF" w:themeFill="accent4"/>
            <w:hideMark/>
          </w:tcPr>
          <w:p w:rsidR="002E1466" w:rsidRPr="000C77A4" w:rsidRDefault="002E1466" w:rsidP="00CC3A74">
            <w:pPr>
              <w:jc w:val="both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Data Health</w:t>
            </w:r>
          </w:p>
        </w:tc>
        <w:tc>
          <w:tcPr>
            <w:tcW w:w="2654" w:type="dxa"/>
            <w:shd w:val="clear" w:color="auto" w:fill="72AF28" w:themeFill="accent1"/>
            <w:hideMark/>
          </w:tcPr>
          <w:p w:rsidR="002E1466" w:rsidRPr="000C77A4" w:rsidRDefault="002E1466" w:rsidP="00CC3A74">
            <w:pPr>
              <w:jc w:val="center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Green</w:t>
            </w:r>
          </w:p>
        </w:tc>
      </w:tr>
    </w:tbl>
    <w:p w:rsidR="00B53249" w:rsidRDefault="00B53249" w:rsidP="00B53249">
      <w:pPr>
        <w:pStyle w:val="ListParagraph"/>
        <w:numPr>
          <w:ilvl w:val="0"/>
          <w:numId w:val="13"/>
        </w:numPr>
        <w:ind w:left="426"/>
        <w:rPr>
          <w:lang w:val="en-US"/>
        </w:rPr>
      </w:pPr>
      <w:r>
        <w:rPr>
          <w:lang w:val="en-US"/>
        </w:rPr>
        <w:t xml:space="preserve">The most up to date </w:t>
      </w:r>
      <w:r w:rsidR="00B567C1">
        <w:rPr>
          <w:lang w:val="en-US"/>
        </w:rPr>
        <w:t>States.</w:t>
      </w:r>
      <w:r w:rsidR="0023263A">
        <w:rPr>
          <w:lang w:val="en-US"/>
        </w:rPr>
        <w:t xml:space="preserve"> </w:t>
      </w:r>
    </w:p>
    <w:p w:rsidR="002E1466" w:rsidRPr="00B53249" w:rsidRDefault="002E1466" w:rsidP="00B53249">
      <w:pPr>
        <w:pStyle w:val="ListParagraph"/>
        <w:ind w:left="426"/>
        <w:rPr>
          <w:lang w:val="en-US"/>
        </w:rPr>
      </w:pPr>
    </w:p>
    <w:p w:rsidR="006B1D1D" w:rsidRPr="003334D3" w:rsidRDefault="006B1D1D" w:rsidP="00CC1A26">
      <w:pPr>
        <w:pStyle w:val="Heading1"/>
      </w:pPr>
      <w:r w:rsidRPr="003334D3">
        <w:t>License INformation</w:t>
      </w:r>
    </w:p>
    <w:p w:rsidR="006B1D1D" w:rsidRDefault="006B1D1D" w:rsidP="00E35A9D">
      <w:pPr>
        <w:rPr>
          <w:rStyle w:val="Strong"/>
        </w:rPr>
      </w:pPr>
      <w:r w:rsidRPr="003334D3">
        <w:rPr>
          <w:rStyle w:val="Strong"/>
        </w:rPr>
        <w:t>License type</w:t>
      </w:r>
      <w:r w:rsidR="009D6B56">
        <w:rPr>
          <w:rStyle w:val="Strong"/>
        </w:rPr>
        <w:t xml:space="preserve">- </w:t>
      </w:r>
      <w:r w:rsidR="00CF1B14">
        <w:t>Annual</w:t>
      </w:r>
    </w:p>
    <w:p w:rsidR="009D6B56" w:rsidRDefault="009D6B56" w:rsidP="009D6B56">
      <w:pPr>
        <w:rPr>
          <w:rStyle w:val="Strong"/>
        </w:rPr>
      </w:pPr>
      <w:r>
        <w:rPr>
          <w:rStyle w:val="Strong"/>
        </w:rPr>
        <w:t>Update</w:t>
      </w:r>
      <w:r w:rsidRPr="003334D3">
        <w:rPr>
          <w:rStyle w:val="Strong"/>
        </w:rPr>
        <w:t xml:space="preserve"> cycle</w:t>
      </w:r>
      <w:r>
        <w:rPr>
          <w:rStyle w:val="Strong"/>
        </w:rPr>
        <w:t xml:space="preserve"> – </w:t>
      </w:r>
      <w:r w:rsidR="00CF1B14">
        <w:rPr>
          <w:rStyle w:val="Strong"/>
          <w:rFonts w:ascii="Effra Light" w:hAnsi="Effra Light"/>
          <w:b w:val="0"/>
        </w:rPr>
        <w:t>Updated when required</w:t>
      </w:r>
    </w:p>
    <w:p w:rsidR="003334D3" w:rsidRDefault="003334D3" w:rsidP="009D6B56">
      <w:pPr>
        <w:rPr>
          <w:rStyle w:val="Strong"/>
        </w:rPr>
      </w:pPr>
    </w:p>
    <w:p w:rsidR="00E35A9D" w:rsidRPr="000C77A4" w:rsidRDefault="003334D3" w:rsidP="00E35A9D">
      <w:pPr>
        <w:pStyle w:val="Heading1"/>
        <w:rPr>
          <w:rStyle w:val="Strong"/>
          <w:b/>
          <w:bCs w:val="0"/>
          <w:iCs/>
        </w:rPr>
      </w:pPr>
      <w:r w:rsidRPr="003334D3">
        <w:lastRenderedPageBreak/>
        <w:t xml:space="preserve">FURTHER INFORMATION </w:t>
      </w:r>
    </w:p>
    <w:p w:rsidR="003334D3" w:rsidRDefault="003334D3" w:rsidP="000C77A4">
      <w:pPr>
        <w:rPr>
          <w:rStyle w:val="Strong"/>
          <w:lang w:val="en-US"/>
        </w:rPr>
      </w:pPr>
      <w:r>
        <w:rPr>
          <w:rStyle w:val="Strong"/>
          <w:lang w:val="en-US"/>
        </w:rPr>
        <w:t>Data Specification</w:t>
      </w:r>
    </w:p>
    <w:tbl>
      <w:tblPr>
        <w:tblStyle w:val="TableGrid1"/>
        <w:tblW w:w="5000" w:type="pct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10"/>
        <w:gridCol w:w="2209"/>
        <w:gridCol w:w="2209"/>
        <w:gridCol w:w="2209"/>
        <w:gridCol w:w="2209"/>
      </w:tblGrid>
      <w:tr w:rsidR="00374BE6" w:rsidRPr="000C77A4" w:rsidTr="00374BE6">
        <w:tc>
          <w:tcPr>
            <w:tcW w:w="1000" w:type="pct"/>
            <w:shd w:val="clear" w:color="auto" w:fill="4A99BF" w:themeFill="accent4"/>
            <w:hideMark/>
          </w:tcPr>
          <w:p w:rsidR="00374BE6" w:rsidRPr="000C77A4" w:rsidRDefault="00374BE6">
            <w:pPr>
              <w:jc w:val="both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Header Record</w:t>
            </w:r>
          </w:p>
        </w:tc>
        <w:tc>
          <w:tcPr>
            <w:tcW w:w="1000" w:type="pct"/>
            <w:shd w:val="clear" w:color="auto" w:fill="4A99BF" w:themeFill="accent4"/>
            <w:hideMark/>
          </w:tcPr>
          <w:p w:rsidR="00374BE6" w:rsidRPr="000C77A4" w:rsidRDefault="00374BE6">
            <w:pPr>
              <w:jc w:val="both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Description</w:t>
            </w:r>
          </w:p>
        </w:tc>
        <w:tc>
          <w:tcPr>
            <w:tcW w:w="1000" w:type="pct"/>
            <w:shd w:val="clear" w:color="auto" w:fill="4A99BF" w:themeFill="accent4"/>
          </w:tcPr>
          <w:p w:rsidR="00374BE6" w:rsidRPr="000C77A4" w:rsidRDefault="00374BE6">
            <w:pPr>
              <w:jc w:val="both"/>
              <w:rPr>
                <w:rStyle w:val="Strong"/>
                <w:color w:val="FFFFFF" w:themeColor="background1"/>
              </w:rPr>
            </w:pPr>
            <w:r>
              <w:rPr>
                <w:rStyle w:val="Strong"/>
                <w:color w:val="FFFFFF" w:themeColor="background1"/>
              </w:rPr>
              <w:t>Example</w:t>
            </w:r>
          </w:p>
        </w:tc>
        <w:tc>
          <w:tcPr>
            <w:tcW w:w="1000" w:type="pct"/>
            <w:shd w:val="clear" w:color="auto" w:fill="4A99BF" w:themeFill="accent4"/>
          </w:tcPr>
          <w:p w:rsidR="00374BE6" w:rsidRPr="000C77A4" w:rsidRDefault="00374BE6">
            <w:pPr>
              <w:jc w:val="both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Data Type</w:t>
            </w:r>
          </w:p>
        </w:tc>
        <w:tc>
          <w:tcPr>
            <w:tcW w:w="1000" w:type="pct"/>
            <w:shd w:val="clear" w:color="auto" w:fill="4A99BF" w:themeFill="accent4"/>
            <w:hideMark/>
          </w:tcPr>
          <w:p w:rsidR="00374BE6" w:rsidRPr="000C77A4" w:rsidRDefault="00374BE6" w:rsidP="003334D3">
            <w:pPr>
              <w:spacing w:line="276" w:lineRule="auto"/>
              <w:jc w:val="center"/>
              <w:rPr>
                <w:rStyle w:val="Strong"/>
                <w:color w:val="FFFFFF" w:themeColor="background1"/>
              </w:rPr>
            </w:pPr>
            <w:r w:rsidRPr="000C77A4">
              <w:rPr>
                <w:rStyle w:val="Strong"/>
                <w:color w:val="FFFFFF" w:themeColor="background1"/>
              </w:rPr>
              <w:t>Maximum Field Size</w:t>
            </w:r>
          </w:p>
        </w:tc>
      </w:tr>
      <w:tr w:rsidR="00AF7CB6" w:rsidTr="00833B9B">
        <w:trPr>
          <w:trHeight w:val="231"/>
        </w:trPr>
        <w:tc>
          <w:tcPr>
            <w:tcW w:w="1000" w:type="pct"/>
          </w:tcPr>
          <w:p w:rsidR="00AF7CB6" w:rsidRDefault="00A11FD4" w:rsidP="00AF7CB6">
            <w:r>
              <w:t>COUNTY_ID*</w:t>
            </w:r>
          </w:p>
        </w:tc>
        <w:tc>
          <w:tcPr>
            <w:tcW w:w="1000" w:type="pct"/>
          </w:tcPr>
          <w:p w:rsidR="00AF7CB6" w:rsidRDefault="00A11FD4" w:rsidP="00AF7CB6">
            <w:r>
              <w:t>The id of the county</w:t>
            </w:r>
          </w:p>
        </w:tc>
        <w:tc>
          <w:tcPr>
            <w:tcW w:w="1000" w:type="pct"/>
          </w:tcPr>
          <w:p w:rsidR="00AF7CB6" w:rsidRDefault="00A11FD4" w:rsidP="00AF7CB6">
            <w:r>
              <w:t>20201</w:t>
            </w:r>
          </w:p>
        </w:tc>
        <w:tc>
          <w:tcPr>
            <w:tcW w:w="1000" w:type="pct"/>
          </w:tcPr>
          <w:p w:rsidR="00833B9B" w:rsidRDefault="00A11FD4" w:rsidP="00AF7CB6">
            <w:r>
              <w:t>Number</w:t>
            </w:r>
          </w:p>
        </w:tc>
        <w:tc>
          <w:tcPr>
            <w:tcW w:w="1000" w:type="pct"/>
          </w:tcPr>
          <w:p w:rsidR="00833B9B" w:rsidRDefault="00A11FD4" w:rsidP="00AF7CB6">
            <w:r>
              <w:t>5</w:t>
            </w:r>
          </w:p>
        </w:tc>
      </w:tr>
      <w:tr w:rsidR="00A11FD4" w:rsidTr="00833B9B">
        <w:trPr>
          <w:trHeight w:val="231"/>
        </w:trPr>
        <w:tc>
          <w:tcPr>
            <w:tcW w:w="1000" w:type="pct"/>
          </w:tcPr>
          <w:p w:rsidR="00A11FD4" w:rsidRDefault="00A11FD4" w:rsidP="00A11FD4">
            <w:r>
              <w:t>COUNTY</w:t>
            </w:r>
          </w:p>
        </w:tc>
        <w:tc>
          <w:tcPr>
            <w:tcW w:w="1000" w:type="pct"/>
          </w:tcPr>
          <w:p w:rsidR="00A11FD4" w:rsidRDefault="00A11FD4" w:rsidP="00A11FD4">
            <w:r>
              <w:t>The name of the county</w:t>
            </w:r>
          </w:p>
        </w:tc>
        <w:tc>
          <w:tcPr>
            <w:tcW w:w="1000" w:type="pct"/>
          </w:tcPr>
          <w:p w:rsidR="00A11FD4" w:rsidRDefault="00A11FD4" w:rsidP="00A11FD4">
            <w:r>
              <w:t>Washington</w:t>
            </w:r>
          </w:p>
        </w:tc>
        <w:tc>
          <w:tcPr>
            <w:tcW w:w="1000" w:type="pct"/>
          </w:tcPr>
          <w:p w:rsidR="00A11FD4" w:rsidRDefault="00A11FD4" w:rsidP="00A11FD4">
            <w:r>
              <w:t>Text</w:t>
            </w:r>
          </w:p>
        </w:tc>
        <w:tc>
          <w:tcPr>
            <w:tcW w:w="1000" w:type="pct"/>
          </w:tcPr>
          <w:p w:rsidR="00A11FD4" w:rsidRDefault="00A11FD4" w:rsidP="00A11FD4">
            <w:r>
              <w:t>N/A</w:t>
            </w:r>
          </w:p>
        </w:tc>
      </w:tr>
      <w:tr w:rsidR="00A11FD4" w:rsidTr="00374BE6">
        <w:tc>
          <w:tcPr>
            <w:tcW w:w="1000" w:type="pct"/>
          </w:tcPr>
          <w:p w:rsidR="00A11FD4" w:rsidRDefault="00A11FD4" w:rsidP="00A11FD4">
            <w:r>
              <w:t>STATE</w:t>
            </w:r>
          </w:p>
        </w:tc>
        <w:tc>
          <w:tcPr>
            <w:tcW w:w="1000" w:type="pct"/>
          </w:tcPr>
          <w:p w:rsidR="00A11FD4" w:rsidRDefault="00A11FD4" w:rsidP="00A11FD4">
            <w:r>
              <w:t>The state the county is in</w:t>
            </w:r>
          </w:p>
        </w:tc>
        <w:tc>
          <w:tcPr>
            <w:tcW w:w="1000" w:type="pct"/>
          </w:tcPr>
          <w:p w:rsidR="00A11FD4" w:rsidRDefault="00A11FD4" w:rsidP="00A11FD4">
            <w:r>
              <w:t>Kansas</w:t>
            </w:r>
          </w:p>
        </w:tc>
        <w:tc>
          <w:tcPr>
            <w:tcW w:w="1000" w:type="pct"/>
          </w:tcPr>
          <w:p w:rsidR="00A11FD4" w:rsidRDefault="00A11FD4" w:rsidP="00A11FD4">
            <w:r>
              <w:t>Text</w:t>
            </w:r>
          </w:p>
        </w:tc>
        <w:tc>
          <w:tcPr>
            <w:tcW w:w="1000" w:type="pct"/>
          </w:tcPr>
          <w:p w:rsidR="00A11FD4" w:rsidRDefault="00A11FD4" w:rsidP="00A11FD4">
            <w:r>
              <w:t>N/A</w:t>
            </w:r>
          </w:p>
        </w:tc>
      </w:tr>
      <w:tr w:rsidR="00A11FD4" w:rsidTr="00374BE6">
        <w:tc>
          <w:tcPr>
            <w:tcW w:w="1000" w:type="pct"/>
          </w:tcPr>
          <w:p w:rsidR="00A11FD4" w:rsidRDefault="00A11FD4" w:rsidP="00A11FD4">
            <w:r>
              <w:t>CTY_STATE</w:t>
            </w:r>
          </w:p>
        </w:tc>
        <w:tc>
          <w:tcPr>
            <w:tcW w:w="1000" w:type="pct"/>
          </w:tcPr>
          <w:p w:rsidR="00A11FD4" w:rsidRDefault="00A11FD4" w:rsidP="00A11FD4">
            <w:r>
              <w:t>The label on the layer</w:t>
            </w:r>
          </w:p>
        </w:tc>
        <w:tc>
          <w:tcPr>
            <w:tcW w:w="1000" w:type="pct"/>
          </w:tcPr>
          <w:p w:rsidR="00A11FD4" w:rsidRDefault="00A11FD4" w:rsidP="00A11FD4">
            <w:r>
              <w:t>1</w:t>
            </w:r>
            <w:r>
              <w:t>Washington, Kansas</w:t>
            </w:r>
          </w:p>
        </w:tc>
        <w:tc>
          <w:tcPr>
            <w:tcW w:w="1000" w:type="pct"/>
          </w:tcPr>
          <w:p w:rsidR="00A11FD4" w:rsidRDefault="00A11FD4" w:rsidP="00A11FD4">
            <w:r>
              <w:t>Text</w:t>
            </w:r>
          </w:p>
        </w:tc>
        <w:tc>
          <w:tcPr>
            <w:tcW w:w="1000" w:type="pct"/>
          </w:tcPr>
          <w:p w:rsidR="00A11FD4" w:rsidRDefault="00A11FD4" w:rsidP="00A11FD4">
            <w:r>
              <w:t>N/A</w:t>
            </w:r>
          </w:p>
        </w:tc>
      </w:tr>
    </w:tbl>
    <w:p w:rsidR="00E462C4" w:rsidRPr="00F72772" w:rsidRDefault="006769CB" w:rsidP="00F72772">
      <w:pPr>
        <w:rPr>
          <w:rStyle w:val="Strong"/>
          <w:rFonts w:ascii="Effra Light" w:hAnsi="Effra Light"/>
          <w:b w:val="0"/>
          <w:lang w:val="en-US"/>
        </w:rPr>
      </w:pPr>
      <w:r>
        <w:rPr>
          <w:rStyle w:val="Strong"/>
          <w:rFonts w:ascii="Effra Light" w:hAnsi="Effra Light"/>
          <w:b w:val="0"/>
          <w:lang w:val="en-US"/>
        </w:rPr>
        <w:t>*</w:t>
      </w:r>
      <w:r w:rsidR="00263EF4">
        <w:rPr>
          <w:rStyle w:val="Strong"/>
          <w:rFonts w:ascii="Effra Light" w:hAnsi="Effra Light"/>
          <w:b w:val="0"/>
          <w:lang w:val="en-US"/>
        </w:rPr>
        <w:t>Import Key Column</w:t>
      </w:r>
      <w:r>
        <w:rPr>
          <w:rStyle w:val="Strong"/>
          <w:rFonts w:ascii="Effra Light" w:hAnsi="Effra Light"/>
          <w:b w:val="0"/>
          <w:lang w:val="en-US"/>
        </w:rPr>
        <w:t xml:space="preserve"> </w:t>
      </w:r>
    </w:p>
    <w:p w:rsidR="00E35A9D" w:rsidRPr="00E35A9D" w:rsidRDefault="00E35A9D" w:rsidP="00E462C4">
      <w:pPr>
        <w:rPr>
          <w:rStyle w:val="Strong"/>
        </w:rPr>
      </w:pPr>
    </w:p>
    <w:p w:rsidR="00E35A9D" w:rsidRPr="00E35A9D" w:rsidRDefault="00E35A9D" w:rsidP="00E462C4">
      <w:pPr>
        <w:rPr>
          <w:rStyle w:val="Strong"/>
        </w:rPr>
      </w:pPr>
      <w:r>
        <w:rPr>
          <w:rStyle w:val="Strong"/>
        </w:rPr>
        <w:t>Copy</w:t>
      </w:r>
      <w:r w:rsidRPr="00E35A9D">
        <w:rPr>
          <w:rStyle w:val="Strong"/>
        </w:rPr>
        <w:t>right</w:t>
      </w:r>
    </w:p>
    <w:p w:rsidR="00E35A9D" w:rsidRDefault="00E35A9D" w:rsidP="00E35A9D">
      <w:pPr>
        <w:pStyle w:val="BlueBullet1"/>
        <w:numPr>
          <w:ilvl w:val="0"/>
          <w:numId w:val="0"/>
        </w:numPr>
      </w:pPr>
      <w:r>
        <w:t xml:space="preserve">Copyright Information: GEOPLAN © </w:t>
      </w:r>
      <w:proofErr w:type="spellStart"/>
      <w:r>
        <w:t>Geoplan</w:t>
      </w:r>
      <w:proofErr w:type="spellEnd"/>
      <w:r>
        <w:t xml:space="preserve"> Spatial Intelligence Limited.</w:t>
      </w:r>
    </w:p>
    <w:p w:rsidR="00E35A9D" w:rsidRPr="00E462C4" w:rsidRDefault="00E35A9D" w:rsidP="00E462C4">
      <w:pPr>
        <w:rPr>
          <w:rStyle w:val="Strong"/>
          <w:rFonts w:ascii="Effra Light" w:hAnsi="Effra Light"/>
          <w:b w:val="0"/>
          <w:lang w:val="en-US"/>
        </w:rPr>
      </w:pPr>
    </w:p>
    <w:sectPr w:rsidR="00E35A9D" w:rsidRPr="00E462C4" w:rsidSect="00DD7B35">
      <w:headerReference w:type="default" r:id="rId15"/>
      <w:footerReference w:type="default" r:id="rId16"/>
      <w:pgSz w:w="11906" w:h="16838"/>
      <w:pgMar w:top="1702" w:right="424" w:bottom="141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D1D" w:rsidRDefault="006B1D1D" w:rsidP="00FF4910">
      <w:r>
        <w:separator/>
      </w:r>
    </w:p>
  </w:endnote>
  <w:endnote w:type="continuationSeparator" w:id="0">
    <w:p w:rsidR="006B1D1D" w:rsidRDefault="006B1D1D" w:rsidP="00FF4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panose1 w:val="020B0306080202020204"/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">
    <w:panose1 w:val="020B0506080202020204"/>
    <w:charset w:val="00"/>
    <w:family w:val="swiss"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910" w:rsidRDefault="00CD6DF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2A6A11F" wp14:editId="3D7FEEC4">
              <wp:simplePos x="0" y="0"/>
              <wp:positionH relativeFrom="column">
                <wp:posOffset>-67046</wp:posOffset>
              </wp:positionH>
              <wp:positionV relativeFrom="paragraph">
                <wp:posOffset>-20320</wp:posOffset>
              </wp:positionV>
              <wp:extent cx="7129824" cy="537872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824" cy="537872"/>
                        <a:chOff x="76195" y="0"/>
                        <a:chExt cx="7129824" cy="537872"/>
                      </a:xfrm>
                    </wpg:grpSpPr>
                    <wps:wsp>
                      <wps:cNvPr id="15" name="Rectangle 15"/>
                      <wps:cNvSpPr/>
                      <wps:spPr>
                        <a:xfrm>
                          <a:off x="76195" y="0"/>
                          <a:ext cx="7129824" cy="53787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195" y="77223"/>
                          <a:ext cx="7086599" cy="336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DFC" w:rsidRDefault="00CD6DFC" w:rsidP="00CD6DFC">
                            <w:pPr>
                              <w:rPr>
                                <w:rFonts w:ascii="Effra" w:hAnsi="Effr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Effra" w:hAnsi="Effra"/>
                                <w:color w:val="FFFFFF" w:themeColor="background1"/>
                                <w:sz w:val="18"/>
                              </w:rPr>
                              <w:t xml:space="preserve">         </w:t>
                            </w:r>
                            <w:r w:rsidR="00262B9A">
                              <w:rPr>
                                <w:rFonts w:ascii="Effra" w:hAnsi="Effra"/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r w:rsidRPr="00262B9A">
                              <w:rPr>
                                <w:rFonts w:ascii="Effra" w:hAnsi="Effra"/>
                                <w:color w:val="FFFFFF" w:themeColor="background1"/>
                                <w:sz w:val="16"/>
                              </w:rPr>
                              <w:t>Geoplan Spatial Intelligence Limited   Bilton Court Wetherby Road Harrogate North Yorkshire HG3 1GP</w:t>
                            </w:r>
                            <w:r w:rsidRPr="00262B9A">
                              <w:rPr>
                                <w:rFonts w:ascii="Effra" w:hAnsi="Effra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Effra" w:hAnsi="Effra"/>
                                <w:color w:val="FFFFFF" w:themeColor="background1"/>
                                <w:sz w:val="18"/>
                              </w:rPr>
                              <w:t xml:space="preserve">                 </w:t>
                            </w:r>
                            <w:r w:rsidR="00262B9A">
                              <w:rPr>
                                <w:rFonts w:ascii="Effra" w:hAnsi="Effra"/>
                                <w:color w:val="FFFFFF" w:themeColor="background1"/>
                                <w:sz w:val="18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Effra" w:hAnsi="Effra"/>
                                <w:color w:val="FFFFFF" w:themeColor="background1"/>
                                <w:sz w:val="18"/>
                              </w:rPr>
                              <w:t xml:space="preserve">  </w:t>
                            </w:r>
                            <w:r w:rsidR="00262B9A">
                              <w:rPr>
                                <w:rFonts w:ascii="Effra" w:hAnsi="Effra"/>
                                <w:color w:val="FFFFFF" w:themeColor="background1"/>
                                <w:sz w:val="18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Effra" w:hAnsi="Effra"/>
                                <w:b/>
                                <w:color w:val="FFFFFF" w:themeColor="background1"/>
                                <w:sz w:val="18"/>
                              </w:rPr>
                              <w:t>www.geoplan.com</w:t>
                            </w:r>
                          </w:p>
                          <w:p w:rsidR="00CD6DFC" w:rsidRPr="001A2696" w:rsidRDefault="00CD6DFC" w:rsidP="00CD6DFC">
                            <w:pPr>
                              <w:spacing w:before="40"/>
                              <w:rPr>
                                <w:rFonts w:ascii="Effra" w:hAnsi="Effra"/>
                                <w:b/>
                                <w:color w:val="FFFFFF" w:themeColor="background1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Effra" w:hAnsi="Effra"/>
                                <w:color w:val="FFFFFF" w:themeColor="background1"/>
                                <w:sz w:val="9"/>
                                <w:szCs w:val="9"/>
                              </w:rPr>
                              <w:t xml:space="preserve">     </w:t>
                            </w:r>
                            <w:r w:rsidRPr="001A2696">
                              <w:rPr>
                                <w:rFonts w:ascii="Effra" w:hAnsi="Effra"/>
                                <w:color w:val="FFFFFF" w:themeColor="background1"/>
                                <w:sz w:val="9"/>
                                <w:szCs w:val="9"/>
                              </w:rPr>
                              <w:t>Registered Office: Bilton Court, Wetherby Road, Harrogate, North Yorkshire, HG3 1GP. Company registered in England and Wales No:</w:t>
                            </w:r>
                            <w:proofErr w:type="gramStart"/>
                            <w:r w:rsidRPr="001A2696">
                              <w:rPr>
                                <w:rFonts w:ascii="Effra" w:hAnsi="Effra"/>
                                <w:color w:val="FFFFFF" w:themeColor="background1"/>
                                <w:sz w:val="9"/>
                                <w:szCs w:val="9"/>
                              </w:rPr>
                              <w:t>2039116  VAT</w:t>
                            </w:r>
                            <w:proofErr w:type="gramEnd"/>
                            <w:r w:rsidRPr="001A2696">
                              <w:rPr>
                                <w:rFonts w:ascii="Effra" w:hAnsi="Effra"/>
                                <w:color w:val="FFFFFF" w:themeColor="background1"/>
                                <w:sz w:val="9"/>
                                <w:szCs w:val="9"/>
                              </w:rPr>
                              <w:t xml:space="preserve"> No: 482147738  Directors: J W Taylor (Managing) S McCartney (Finance &amp; Operations)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1A171C"/>
                            </a:clrFrom>
                            <a:clrTo>
                              <a:srgbClr val="1A171C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115" b="35021"/>
                        <a:stretch/>
                      </pic:blipFill>
                      <pic:spPr bwMode="auto">
                        <a:xfrm>
                          <a:off x="178359" y="63705"/>
                          <a:ext cx="17145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A6A11F" id="Group 14" o:spid="_x0000_s1027" style="position:absolute;margin-left:-5.3pt;margin-top:-1.6pt;width:561.4pt;height:42.35pt;z-index:251666432;mso-width-relative:margin;mso-height-relative:margin" coordorigin="761" coordsize="71298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">
              <v:rect id="Rectangle 15" o:spid="_x0000_s1028" style="position:absolute;left:761;width:71299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761;top:772;width:7086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<v:textbox style="mso-fit-shape-to-text:t">
                  <w:txbxContent>
                    <w:p w:rsidR="00CD6DFC" w:rsidRDefault="00CD6DFC" w:rsidP="00CD6DFC">
                      <w:pPr>
                        <w:rPr>
                          <w:rFonts w:ascii="Effra" w:hAnsi="Effr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Effra" w:hAnsi="Effra"/>
                          <w:color w:val="FFFFFF" w:themeColor="background1"/>
                          <w:sz w:val="18"/>
                        </w:rPr>
                        <w:t xml:space="preserve">         </w:t>
                      </w:r>
                      <w:r w:rsidR="00262B9A">
                        <w:rPr>
                          <w:rFonts w:ascii="Effra" w:hAnsi="Effra"/>
                          <w:color w:val="FFFFFF" w:themeColor="background1"/>
                          <w:sz w:val="18"/>
                        </w:rPr>
                        <w:t xml:space="preserve">  </w:t>
                      </w:r>
                      <w:r w:rsidRPr="00262B9A">
                        <w:rPr>
                          <w:rFonts w:ascii="Effra" w:hAnsi="Effra"/>
                          <w:color w:val="FFFFFF" w:themeColor="background1"/>
                          <w:sz w:val="16"/>
                        </w:rPr>
                        <w:t>Geoplan Spatial Intelligence Limited   Bilton Court Wetherby Road Harrogate North Yorkshire HG3 1GP</w:t>
                      </w:r>
                      <w:r w:rsidRPr="00262B9A">
                        <w:rPr>
                          <w:rFonts w:ascii="Effra" w:hAnsi="Effra"/>
                          <w:color w:val="FFFFFF" w:themeColor="background1"/>
                          <w:sz w:val="16"/>
                        </w:rPr>
                        <w:tab/>
                      </w:r>
                      <w:r>
                        <w:rPr>
                          <w:rFonts w:ascii="Effra" w:hAnsi="Effra"/>
                          <w:color w:val="FFFFFF" w:themeColor="background1"/>
                          <w:sz w:val="18"/>
                        </w:rPr>
                        <w:t xml:space="preserve">                 </w:t>
                      </w:r>
                      <w:r w:rsidR="00262B9A">
                        <w:rPr>
                          <w:rFonts w:ascii="Effra" w:hAnsi="Effra"/>
                          <w:color w:val="FFFFFF" w:themeColor="background1"/>
                          <w:sz w:val="18"/>
                        </w:rPr>
                        <w:t xml:space="preserve">                                         </w:t>
                      </w:r>
                      <w:r>
                        <w:rPr>
                          <w:rFonts w:ascii="Effra" w:hAnsi="Effra"/>
                          <w:color w:val="FFFFFF" w:themeColor="background1"/>
                          <w:sz w:val="18"/>
                        </w:rPr>
                        <w:t xml:space="preserve">  </w:t>
                      </w:r>
                      <w:r w:rsidR="00262B9A">
                        <w:rPr>
                          <w:rFonts w:ascii="Effra" w:hAnsi="Effra"/>
                          <w:color w:val="FFFFFF" w:themeColor="background1"/>
                          <w:sz w:val="18"/>
                        </w:rPr>
                        <w:t xml:space="preserve">                        </w:t>
                      </w:r>
                      <w:r>
                        <w:rPr>
                          <w:rFonts w:ascii="Effra" w:hAnsi="Effra"/>
                          <w:b/>
                          <w:color w:val="FFFFFF" w:themeColor="background1"/>
                          <w:sz w:val="18"/>
                        </w:rPr>
                        <w:t>www.geoplan.com</w:t>
                      </w:r>
                    </w:p>
                    <w:p w:rsidR="00CD6DFC" w:rsidRPr="001A2696" w:rsidRDefault="00CD6DFC" w:rsidP="00CD6DFC">
                      <w:pPr>
                        <w:spacing w:before="40"/>
                        <w:rPr>
                          <w:rFonts w:ascii="Effra" w:hAnsi="Effra"/>
                          <w:b/>
                          <w:color w:val="FFFFFF" w:themeColor="background1"/>
                          <w:sz w:val="9"/>
                          <w:szCs w:val="9"/>
                        </w:rPr>
                      </w:pPr>
                      <w:r>
                        <w:rPr>
                          <w:rFonts w:ascii="Effra" w:hAnsi="Effra"/>
                          <w:color w:val="FFFFFF" w:themeColor="background1"/>
                          <w:sz w:val="9"/>
                          <w:szCs w:val="9"/>
                        </w:rPr>
                        <w:t xml:space="preserve">     </w:t>
                      </w:r>
                      <w:r w:rsidRPr="001A2696">
                        <w:rPr>
                          <w:rFonts w:ascii="Effra" w:hAnsi="Effra"/>
                          <w:color w:val="FFFFFF" w:themeColor="background1"/>
                          <w:sz w:val="9"/>
                          <w:szCs w:val="9"/>
                        </w:rPr>
                        <w:t>Registered Office: Bilton Court, Wetherby Road, Harrogate, North Yorkshire, HG3 1GP. Company registered in England and Wales No:</w:t>
                      </w:r>
                      <w:proofErr w:type="gramStart"/>
                      <w:r w:rsidRPr="001A2696">
                        <w:rPr>
                          <w:rFonts w:ascii="Effra" w:hAnsi="Effra"/>
                          <w:color w:val="FFFFFF" w:themeColor="background1"/>
                          <w:sz w:val="9"/>
                          <w:szCs w:val="9"/>
                        </w:rPr>
                        <w:t>2039116  VAT</w:t>
                      </w:r>
                      <w:proofErr w:type="gramEnd"/>
                      <w:r w:rsidRPr="001A2696">
                        <w:rPr>
                          <w:rFonts w:ascii="Effra" w:hAnsi="Effra"/>
                          <w:color w:val="FFFFFF" w:themeColor="background1"/>
                          <w:sz w:val="9"/>
                          <w:szCs w:val="9"/>
                        </w:rPr>
                        <w:t xml:space="preserve"> No: 482147738  Directors: J W Taylor (Managing) S McCartney (Finance &amp; Operations)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0" type="#_x0000_t75" style="position:absolute;left:1783;top:637;width:171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">
                <v:imagedata r:id="rId2" o:title="" cropbottom="22951f" cropright="63645f" chromakey="#1a171c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D1D" w:rsidRDefault="006B1D1D" w:rsidP="00FF4910">
      <w:r>
        <w:separator/>
      </w:r>
    </w:p>
  </w:footnote>
  <w:footnote w:type="continuationSeparator" w:id="0">
    <w:p w:rsidR="006B1D1D" w:rsidRDefault="006B1D1D" w:rsidP="00FF4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910" w:rsidRDefault="000747E8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191" behindDoc="0" locked="0" layoutInCell="1" allowOverlap="1" wp14:anchorId="0C8A14DC" wp14:editId="284EF339">
              <wp:simplePos x="0" y="0"/>
              <wp:positionH relativeFrom="margin">
                <wp:posOffset>-42214</wp:posOffset>
              </wp:positionH>
              <wp:positionV relativeFrom="paragraph">
                <wp:posOffset>-280035</wp:posOffset>
              </wp:positionV>
              <wp:extent cx="7098492" cy="833646"/>
              <wp:effectExtent l="0" t="0" r="7620" b="50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8492" cy="833646"/>
                        <a:chOff x="0" y="0"/>
                        <a:chExt cx="7098492" cy="833646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7098492" cy="8235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297" y="15766"/>
                          <a:ext cx="1610995" cy="817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767F45FE" id="Group 1" o:spid="_x0000_s1026" style="position:absolute;margin-left:-3.3pt;margin-top:-22.05pt;width:558.95pt;height:65.65pt;z-index:251656191;mso-position-horizontal-relative:margin" coordsize="70984,83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">
              <v:rect id="Rectangle 4" o:spid="_x0000_s1027" style="position:absolute;width:70984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" fillcolor="black [3213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472;top:157;width:16110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A636E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E4AA23" wp14:editId="765FA6DA">
              <wp:simplePos x="0" y="0"/>
              <wp:positionH relativeFrom="column">
                <wp:posOffset>3030484</wp:posOffset>
              </wp:positionH>
              <wp:positionV relativeFrom="paragraph">
                <wp:posOffset>-195580</wp:posOffset>
              </wp:positionV>
              <wp:extent cx="401383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383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4910" w:rsidRPr="003A34F7" w:rsidRDefault="000C77A4" w:rsidP="00FF4910">
                          <w:pPr>
                            <w:jc w:val="right"/>
                            <w:rPr>
                              <w:rFonts w:ascii="Effra" w:hAnsi="Effra"/>
                              <w:b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rFonts w:ascii="Effra" w:hAnsi="Effra"/>
                              <w:b/>
                              <w:color w:val="FFFFFF" w:themeColor="background1"/>
                              <w:sz w:val="40"/>
                            </w:rPr>
                            <w:t>Product Information Sheet</w:t>
                          </w:r>
                        </w:p>
                        <w:p w:rsidR="00FF4910" w:rsidRPr="00E93B9F" w:rsidRDefault="00946F9F" w:rsidP="00FF4910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b/>
                              <w:color w:val="FFFFFF" w:themeColor="background1"/>
                              <w:sz w:val="28"/>
                            </w:rPr>
                            <w:t xml:space="preserve">USA </w:t>
                          </w:r>
                          <w:r w:rsidR="0023263A">
                            <w:rPr>
                              <w:b/>
                              <w:color w:val="FFFFFF" w:themeColor="background1"/>
                              <w:sz w:val="28"/>
                            </w:rPr>
                            <w:t xml:space="preserve"> –</w:t>
                          </w:r>
                          <w:proofErr w:type="gramEnd"/>
                          <w:r w:rsidR="00364EA9">
                            <w:rPr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 w:rsidR="00A11FD4">
                            <w:rPr>
                              <w:b/>
                              <w:color w:val="FFFFFF" w:themeColor="background1"/>
                              <w:sz w:val="28"/>
                            </w:rPr>
                            <w:t>Counties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E4AA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8.6pt;margin-top:-15.4pt;width:316.0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" filled="f" stroked="f">
              <v:textbox style="mso-fit-shape-to-text:t">
                <w:txbxContent>
                  <w:p w:rsidR="00FF4910" w:rsidRPr="003A34F7" w:rsidRDefault="000C77A4" w:rsidP="00FF4910">
                    <w:pPr>
                      <w:jc w:val="right"/>
                      <w:rPr>
                        <w:rFonts w:ascii="Effra" w:hAnsi="Effra"/>
                        <w:b/>
                        <w:color w:val="FFFFFF" w:themeColor="background1"/>
                        <w:sz w:val="40"/>
                      </w:rPr>
                    </w:pPr>
                    <w:r>
                      <w:rPr>
                        <w:rFonts w:ascii="Effra" w:hAnsi="Effra"/>
                        <w:b/>
                        <w:color w:val="FFFFFF" w:themeColor="background1"/>
                        <w:sz w:val="40"/>
                      </w:rPr>
                      <w:t>Product Information Sheet</w:t>
                    </w:r>
                  </w:p>
                  <w:p w:rsidR="00FF4910" w:rsidRPr="00E93B9F" w:rsidRDefault="00946F9F" w:rsidP="00FF4910">
                    <w:pPr>
                      <w:jc w:val="right"/>
                      <w:rPr>
                        <w:b/>
                        <w:color w:val="FFFFFF" w:themeColor="background1"/>
                        <w:sz w:val="28"/>
                      </w:rPr>
                    </w:pPr>
                    <w:proofErr w:type="gramStart"/>
                    <w:r>
                      <w:rPr>
                        <w:b/>
                        <w:color w:val="FFFFFF" w:themeColor="background1"/>
                        <w:sz w:val="28"/>
                      </w:rPr>
                      <w:t xml:space="preserve">USA </w:t>
                    </w:r>
                    <w:r w:rsidR="0023263A">
                      <w:rPr>
                        <w:b/>
                        <w:color w:val="FFFFFF" w:themeColor="background1"/>
                        <w:sz w:val="28"/>
                      </w:rPr>
                      <w:t xml:space="preserve"> –</w:t>
                    </w:r>
                    <w:proofErr w:type="gramEnd"/>
                    <w:r w:rsidR="00364EA9">
                      <w:rPr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 w:rsidR="00A11FD4">
                      <w:rPr>
                        <w:b/>
                        <w:color w:val="FFFFFF" w:themeColor="background1"/>
                        <w:sz w:val="28"/>
                      </w:rPr>
                      <w:t>Counties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618"/>
    <w:multiLevelType w:val="hybridMultilevel"/>
    <w:tmpl w:val="8D8EEDFA"/>
    <w:lvl w:ilvl="0" w:tplc="1E82E74C">
      <w:start w:val="1"/>
      <w:numFmt w:val="bullet"/>
      <w:pStyle w:val="GreenBulletList1"/>
      <w:lvlText w:val=""/>
      <w:lvlJc w:val="left"/>
      <w:pPr>
        <w:ind w:left="720" w:hanging="360"/>
      </w:pPr>
      <w:rPr>
        <w:rFonts w:ascii="Symbol" w:hAnsi="Symbol" w:hint="default"/>
        <w:color w:val="72AF28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496E"/>
    <w:multiLevelType w:val="hybridMultilevel"/>
    <w:tmpl w:val="94A6209A"/>
    <w:lvl w:ilvl="0" w:tplc="893C4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CD36"/>
      </w:rPr>
    </w:lvl>
    <w:lvl w:ilvl="1" w:tplc="3D1A6544">
      <w:start w:val="1"/>
      <w:numFmt w:val="lowerLetter"/>
      <w:pStyle w:val="NumberList2"/>
      <w:lvlText w:val="%2."/>
      <w:lvlJc w:val="left"/>
      <w:pPr>
        <w:ind w:left="1440" w:hanging="360"/>
      </w:pPr>
      <w:rPr>
        <w:rFonts w:hint="default"/>
        <w:b/>
        <w:i w:val="0"/>
        <w:color w:val="9FCD3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62AA8"/>
    <w:multiLevelType w:val="hybridMultilevel"/>
    <w:tmpl w:val="3CBA3542"/>
    <w:lvl w:ilvl="0" w:tplc="93EC40AA">
      <w:start w:val="1"/>
      <w:numFmt w:val="decimal"/>
      <w:pStyle w:val="NumberList1"/>
      <w:lvlText w:val="%1."/>
      <w:lvlJc w:val="left"/>
      <w:pPr>
        <w:ind w:left="720" w:hanging="360"/>
      </w:pPr>
      <w:rPr>
        <w:rFonts w:hint="default"/>
        <w:b/>
        <w:i w:val="0"/>
        <w:color w:val="9FCD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E3E30"/>
    <w:multiLevelType w:val="hybridMultilevel"/>
    <w:tmpl w:val="09BEF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143D1"/>
    <w:multiLevelType w:val="hybridMultilevel"/>
    <w:tmpl w:val="E4008B3C"/>
    <w:lvl w:ilvl="0" w:tplc="0FBC0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  <w:sz w:val="16"/>
      </w:rPr>
    </w:lvl>
    <w:lvl w:ilvl="1" w:tplc="2BB88664">
      <w:start w:val="1"/>
      <w:numFmt w:val="bullet"/>
      <w:pStyle w:val="Bullet2"/>
      <w:lvlText w:val="o"/>
      <w:lvlJc w:val="left"/>
      <w:pPr>
        <w:ind w:left="1440" w:hanging="360"/>
      </w:pPr>
      <w:rPr>
        <w:rFonts w:ascii="Effra Light" w:hAnsi="Effra Light" w:hint="default"/>
        <w:color w:val="auto"/>
        <w:sz w:val="16"/>
      </w:rPr>
    </w:lvl>
    <w:lvl w:ilvl="2" w:tplc="8CEEFBD4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53F4C"/>
    <w:multiLevelType w:val="multilevel"/>
    <w:tmpl w:val="C1FC97D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A0922C5"/>
    <w:multiLevelType w:val="hybridMultilevel"/>
    <w:tmpl w:val="F8CA09AE"/>
    <w:lvl w:ilvl="0" w:tplc="BC5CC7C0">
      <w:start w:val="1"/>
      <w:numFmt w:val="bullet"/>
      <w:pStyle w:val="BlueBullet1"/>
      <w:lvlText w:val=""/>
      <w:lvlJc w:val="left"/>
      <w:pPr>
        <w:ind w:left="720" w:hanging="360"/>
      </w:pPr>
      <w:rPr>
        <w:rFonts w:ascii="Symbol" w:hAnsi="Symbol" w:hint="default"/>
        <w:color w:val="4A99BF" w:themeColor="accent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60421"/>
    <w:multiLevelType w:val="hybridMultilevel"/>
    <w:tmpl w:val="77DA6080"/>
    <w:lvl w:ilvl="0" w:tplc="5E205692">
      <w:start w:val="1"/>
      <w:numFmt w:val="bullet"/>
      <w:pStyle w:val="PinkBullet1"/>
      <w:lvlText w:val=""/>
      <w:lvlJc w:val="left"/>
      <w:pPr>
        <w:ind w:left="720" w:hanging="360"/>
      </w:pPr>
      <w:rPr>
        <w:rFonts w:ascii="Symbol" w:hAnsi="Symbol" w:hint="default"/>
        <w:color w:val="C500B7" w:themeColor="accent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80517"/>
    <w:multiLevelType w:val="hybridMultilevel"/>
    <w:tmpl w:val="D8B65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D517D"/>
    <w:multiLevelType w:val="hybridMultilevel"/>
    <w:tmpl w:val="65B8DE4E"/>
    <w:lvl w:ilvl="0" w:tplc="D80E1F7C">
      <w:start w:val="1"/>
      <w:numFmt w:val="bullet"/>
      <w:pStyle w:val="OrangeBullet1"/>
      <w:lvlText w:val=""/>
      <w:lvlJc w:val="left"/>
      <w:pPr>
        <w:ind w:left="720" w:hanging="360"/>
      </w:pPr>
      <w:rPr>
        <w:rFonts w:ascii="Symbol" w:hAnsi="Symbol" w:hint="default"/>
        <w:color w:val="D65901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EF1716"/>
    <w:multiLevelType w:val="hybridMultilevel"/>
    <w:tmpl w:val="16AAEFC2"/>
    <w:lvl w:ilvl="0" w:tplc="331C102E">
      <w:start w:val="1"/>
      <w:numFmt w:val="bullet"/>
      <w:pStyle w:val="RedBullet1"/>
      <w:lvlText w:val=""/>
      <w:lvlJc w:val="left"/>
      <w:pPr>
        <w:ind w:left="720" w:hanging="360"/>
      </w:pPr>
      <w:rPr>
        <w:rFonts w:ascii="Symbol" w:hAnsi="Symbol" w:hint="default"/>
        <w:color w:val="CC0000" w:themeColor="accent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64078"/>
    <w:multiLevelType w:val="hybridMultilevel"/>
    <w:tmpl w:val="DC98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A3F57"/>
    <w:multiLevelType w:val="hybridMultilevel"/>
    <w:tmpl w:val="1DDCFD3C"/>
    <w:lvl w:ilvl="0" w:tplc="9A460728">
      <w:start w:val="1"/>
      <w:numFmt w:val="bullet"/>
      <w:pStyle w:val="YellowBullet1"/>
      <w:lvlText w:val=""/>
      <w:lvlJc w:val="left"/>
      <w:pPr>
        <w:ind w:left="720" w:hanging="360"/>
      </w:pPr>
      <w:rPr>
        <w:rFonts w:ascii="Symbol" w:hAnsi="Symbol" w:hint="default"/>
        <w:color w:val="FFD20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10"/>
  </w:num>
  <w:num w:numId="10">
    <w:abstractNumId w:val="12"/>
  </w:num>
  <w:num w:numId="11">
    <w:abstractNumId w:val="5"/>
  </w:num>
  <w:num w:numId="12">
    <w:abstractNumId w:val="11"/>
  </w:num>
  <w:num w:numId="13">
    <w:abstractNumId w:val="8"/>
  </w:num>
  <w:num w:numId="1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D1D"/>
    <w:rsid w:val="00000649"/>
    <w:rsid w:val="00007A7D"/>
    <w:rsid w:val="0004606A"/>
    <w:rsid w:val="000747E8"/>
    <w:rsid w:val="00086272"/>
    <w:rsid w:val="000A3B7D"/>
    <w:rsid w:val="000A79B4"/>
    <w:rsid w:val="000B4C2D"/>
    <w:rsid w:val="000C77A4"/>
    <w:rsid w:val="000E3831"/>
    <w:rsid w:val="00104D58"/>
    <w:rsid w:val="00110F8E"/>
    <w:rsid w:val="001303C6"/>
    <w:rsid w:val="00130870"/>
    <w:rsid w:val="00131466"/>
    <w:rsid w:val="001371DB"/>
    <w:rsid w:val="00170DA8"/>
    <w:rsid w:val="00183B35"/>
    <w:rsid w:val="001A0B79"/>
    <w:rsid w:val="001B0244"/>
    <w:rsid w:val="001D1A19"/>
    <w:rsid w:val="001D78E2"/>
    <w:rsid w:val="001E01F4"/>
    <w:rsid w:val="001F048B"/>
    <w:rsid w:val="001F3155"/>
    <w:rsid w:val="00200CC8"/>
    <w:rsid w:val="00203AE0"/>
    <w:rsid w:val="0020668B"/>
    <w:rsid w:val="0023263A"/>
    <w:rsid w:val="00240396"/>
    <w:rsid w:val="00245D57"/>
    <w:rsid w:val="002476B4"/>
    <w:rsid w:val="0025650E"/>
    <w:rsid w:val="00262B9A"/>
    <w:rsid w:val="00263EF4"/>
    <w:rsid w:val="002B272B"/>
    <w:rsid w:val="002C168A"/>
    <w:rsid w:val="002C16D1"/>
    <w:rsid w:val="002E1466"/>
    <w:rsid w:val="002F2293"/>
    <w:rsid w:val="003329BB"/>
    <w:rsid w:val="003334D3"/>
    <w:rsid w:val="0034622E"/>
    <w:rsid w:val="00355122"/>
    <w:rsid w:val="00364EA9"/>
    <w:rsid w:val="00373E22"/>
    <w:rsid w:val="00374BE6"/>
    <w:rsid w:val="003827BD"/>
    <w:rsid w:val="00383B57"/>
    <w:rsid w:val="0039508F"/>
    <w:rsid w:val="003A34F7"/>
    <w:rsid w:val="003A3A1F"/>
    <w:rsid w:val="003A57C1"/>
    <w:rsid w:val="003B2ADF"/>
    <w:rsid w:val="003B57F2"/>
    <w:rsid w:val="003C497D"/>
    <w:rsid w:val="003C66C3"/>
    <w:rsid w:val="003E4411"/>
    <w:rsid w:val="003F1E35"/>
    <w:rsid w:val="003F39A6"/>
    <w:rsid w:val="0040202A"/>
    <w:rsid w:val="004232D6"/>
    <w:rsid w:val="004A4CF6"/>
    <w:rsid w:val="004B0BBC"/>
    <w:rsid w:val="004B4AC8"/>
    <w:rsid w:val="004C5DD9"/>
    <w:rsid w:val="004C723B"/>
    <w:rsid w:val="004D6AD2"/>
    <w:rsid w:val="004E25A3"/>
    <w:rsid w:val="0054241F"/>
    <w:rsid w:val="005B6831"/>
    <w:rsid w:val="005D6629"/>
    <w:rsid w:val="005D7A06"/>
    <w:rsid w:val="005E4ACA"/>
    <w:rsid w:val="006254F7"/>
    <w:rsid w:val="0065227B"/>
    <w:rsid w:val="00653D69"/>
    <w:rsid w:val="00667B3A"/>
    <w:rsid w:val="006769CB"/>
    <w:rsid w:val="006B1D1D"/>
    <w:rsid w:val="006B3661"/>
    <w:rsid w:val="006C2441"/>
    <w:rsid w:val="006E1C24"/>
    <w:rsid w:val="00711433"/>
    <w:rsid w:val="00763480"/>
    <w:rsid w:val="007B4AF7"/>
    <w:rsid w:val="00833B9B"/>
    <w:rsid w:val="00840AE0"/>
    <w:rsid w:val="008632F5"/>
    <w:rsid w:val="00865A1D"/>
    <w:rsid w:val="008765C2"/>
    <w:rsid w:val="00880A15"/>
    <w:rsid w:val="008A3CF5"/>
    <w:rsid w:val="008F254F"/>
    <w:rsid w:val="00920AB0"/>
    <w:rsid w:val="009243C6"/>
    <w:rsid w:val="00927E23"/>
    <w:rsid w:val="009336CA"/>
    <w:rsid w:val="009379D1"/>
    <w:rsid w:val="009443D1"/>
    <w:rsid w:val="00946F9F"/>
    <w:rsid w:val="009823F4"/>
    <w:rsid w:val="00995570"/>
    <w:rsid w:val="009A6575"/>
    <w:rsid w:val="009B5325"/>
    <w:rsid w:val="009D6B56"/>
    <w:rsid w:val="00A02F95"/>
    <w:rsid w:val="00A04406"/>
    <w:rsid w:val="00A11FD4"/>
    <w:rsid w:val="00A579D8"/>
    <w:rsid w:val="00A636E4"/>
    <w:rsid w:val="00A7679D"/>
    <w:rsid w:val="00AD531F"/>
    <w:rsid w:val="00AF7CB6"/>
    <w:rsid w:val="00B27E26"/>
    <w:rsid w:val="00B40749"/>
    <w:rsid w:val="00B53249"/>
    <w:rsid w:val="00B567C1"/>
    <w:rsid w:val="00B7595F"/>
    <w:rsid w:val="00B8221A"/>
    <w:rsid w:val="00BA27BB"/>
    <w:rsid w:val="00BA5CE7"/>
    <w:rsid w:val="00BD4D51"/>
    <w:rsid w:val="00C07A25"/>
    <w:rsid w:val="00C07E1A"/>
    <w:rsid w:val="00C266DC"/>
    <w:rsid w:val="00C31AD8"/>
    <w:rsid w:val="00C3321B"/>
    <w:rsid w:val="00C67869"/>
    <w:rsid w:val="00C7431B"/>
    <w:rsid w:val="00C90C02"/>
    <w:rsid w:val="00CA228A"/>
    <w:rsid w:val="00CB31A2"/>
    <w:rsid w:val="00CC000C"/>
    <w:rsid w:val="00CC15DB"/>
    <w:rsid w:val="00CC1A26"/>
    <w:rsid w:val="00CD6408"/>
    <w:rsid w:val="00CD6DFC"/>
    <w:rsid w:val="00CF1B14"/>
    <w:rsid w:val="00D01B0D"/>
    <w:rsid w:val="00D10DFB"/>
    <w:rsid w:val="00D639E1"/>
    <w:rsid w:val="00D644B1"/>
    <w:rsid w:val="00D76D49"/>
    <w:rsid w:val="00DB6F6E"/>
    <w:rsid w:val="00DD7B35"/>
    <w:rsid w:val="00E030F5"/>
    <w:rsid w:val="00E04E0D"/>
    <w:rsid w:val="00E13DD7"/>
    <w:rsid w:val="00E30E80"/>
    <w:rsid w:val="00E35A9D"/>
    <w:rsid w:val="00E4407B"/>
    <w:rsid w:val="00E462C4"/>
    <w:rsid w:val="00E47867"/>
    <w:rsid w:val="00E62417"/>
    <w:rsid w:val="00E76C2D"/>
    <w:rsid w:val="00E869B9"/>
    <w:rsid w:val="00E87BD9"/>
    <w:rsid w:val="00E93B9F"/>
    <w:rsid w:val="00EC2318"/>
    <w:rsid w:val="00ED66DA"/>
    <w:rsid w:val="00F00471"/>
    <w:rsid w:val="00F026AE"/>
    <w:rsid w:val="00F320BB"/>
    <w:rsid w:val="00F32FC6"/>
    <w:rsid w:val="00F418B0"/>
    <w:rsid w:val="00F55378"/>
    <w:rsid w:val="00F65CAD"/>
    <w:rsid w:val="00F72772"/>
    <w:rsid w:val="00F72BD5"/>
    <w:rsid w:val="00F73169"/>
    <w:rsid w:val="00FB6FB8"/>
    <w:rsid w:val="00FD11E1"/>
    <w:rsid w:val="00FD5066"/>
    <w:rsid w:val="00FE7FB8"/>
    <w:rsid w:val="00FF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43EF7DA"/>
  <w15:docId w15:val="{BDEF375E-AED6-4655-9687-1C622E69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831"/>
    <w:pPr>
      <w:spacing w:after="0" w:line="240" w:lineRule="auto"/>
    </w:pPr>
    <w:rPr>
      <w:rFonts w:ascii="Effra Light" w:eastAsia="Times New Roman" w:hAnsi="Effra Light" w:cs="Times New Roman"/>
      <w:spacing w:val="-6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A26"/>
    <w:pPr>
      <w:keepNext/>
      <w:keepLines/>
      <w:numPr>
        <w:numId w:val="11"/>
      </w:numPr>
      <w:outlineLvl w:val="0"/>
    </w:pPr>
    <w:rPr>
      <w:rFonts w:ascii="Effra" w:eastAsiaTheme="majorEastAsia" w:hAnsi="Effra" w:cstheme="majorBidi"/>
      <w:b/>
      <w:iCs/>
      <w:caps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57F2"/>
    <w:pPr>
      <w:keepNext/>
      <w:keepLines/>
      <w:numPr>
        <w:ilvl w:val="1"/>
        <w:numId w:val="11"/>
      </w:numPr>
      <w:outlineLvl w:val="1"/>
    </w:pPr>
    <w:rPr>
      <w:rFonts w:ascii="Effra" w:eastAsiaTheme="majorEastAsia" w:hAnsi="Effra" w:cstheme="majorBidi"/>
      <w:b/>
      <w:bCs/>
      <w:caps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A3CF5"/>
    <w:pPr>
      <w:keepNext/>
      <w:keepLines/>
      <w:numPr>
        <w:ilvl w:val="2"/>
        <w:numId w:val="11"/>
      </w:numPr>
      <w:outlineLvl w:val="2"/>
    </w:pPr>
    <w:rPr>
      <w:rFonts w:ascii="Effra" w:eastAsiaTheme="majorEastAsia" w:hAnsi="Effr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rsid w:val="00A02F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49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910"/>
  </w:style>
  <w:style w:type="paragraph" w:styleId="Footer">
    <w:name w:val="footer"/>
    <w:basedOn w:val="Normal"/>
    <w:link w:val="FooterChar"/>
    <w:uiPriority w:val="99"/>
    <w:unhideWhenUsed/>
    <w:rsid w:val="00FF49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910"/>
  </w:style>
  <w:style w:type="paragraph" w:styleId="BalloonText">
    <w:name w:val="Balloon Text"/>
    <w:basedOn w:val="Normal"/>
    <w:link w:val="BalloonTextChar"/>
    <w:uiPriority w:val="99"/>
    <w:semiHidden/>
    <w:unhideWhenUsed/>
    <w:rsid w:val="00FF49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34F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C1A26"/>
    <w:rPr>
      <w:rFonts w:ascii="Effra" w:eastAsiaTheme="majorEastAsia" w:hAnsi="Effra" w:cstheme="majorBidi"/>
      <w:b/>
      <w:iCs/>
      <w:caps/>
      <w:spacing w:val="-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B57F2"/>
    <w:rPr>
      <w:rFonts w:ascii="Effra" w:eastAsiaTheme="majorEastAsia" w:hAnsi="Effra" w:cstheme="majorBidi"/>
      <w:b/>
      <w:bCs/>
      <w:caps/>
      <w:spacing w:val="-6"/>
      <w:sz w:val="24"/>
      <w:szCs w:val="26"/>
      <w:lang w:val="en-US"/>
    </w:rPr>
  </w:style>
  <w:style w:type="paragraph" w:styleId="NormalWeb">
    <w:name w:val="Normal (Web)"/>
    <w:basedOn w:val="Normal"/>
    <w:uiPriority w:val="99"/>
    <w:semiHidden/>
    <w:unhideWhenUsed/>
    <w:rsid w:val="00E87BD9"/>
    <w:pPr>
      <w:spacing w:before="100" w:beforeAutospacing="1" w:after="100" w:afterAutospacing="1"/>
    </w:pPr>
    <w:rPr>
      <w:rFonts w:ascii="Times New Roman" w:eastAsiaTheme="minorEastAsia" w:hAnsi="Times New Roman"/>
      <w:sz w:val="24"/>
      <w:lang w:eastAsia="en-GB"/>
    </w:rPr>
  </w:style>
  <w:style w:type="table" w:styleId="TableGrid">
    <w:name w:val="Table Grid"/>
    <w:basedOn w:val="TableNormal"/>
    <w:uiPriority w:val="59"/>
    <w:rsid w:val="000A3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rsid w:val="00E030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0F5"/>
    <w:rPr>
      <w:rFonts w:ascii="Effra Light" w:eastAsia="Times New Roman" w:hAnsi="Effra Light" w:cs="Times New Roman"/>
      <w:i/>
      <w:iCs/>
      <w:color w:val="404040" w:themeColor="text1" w:themeTint="BF"/>
      <w:spacing w:val="-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A3CF5"/>
    <w:rPr>
      <w:rFonts w:ascii="Effra" w:eastAsiaTheme="majorEastAsia" w:hAnsi="Effra" w:cstheme="majorBidi"/>
      <w:b/>
      <w:spacing w:val="-6"/>
      <w:szCs w:val="24"/>
    </w:rPr>
  </w:style>
  <w:style w:type="character" w:styleId="Strong">
    <w:name w:val="Strong"/>
    <w:basedOn w:val="Emphasis"/>
    <w:uiPriority w:val="22"/>
    <w:qFormat/>
    <w:rsid w:val="008A3CF5"/>
    <w:rPr>
      <w:rFonts w:ascii="Effra" w:hAnsi="Effra"/>
      <w:b/>
      <w:bCs/>
      <w:i w:val="0"/>
      <w:iCs/>
      <w:sz w:val="22"/>
    </w:rPr>
  </w:style>
  <w:style w:type="character" w:styleId="Emphasis">
    <w:name w:val="Emphasis"/>
    <w:basedOn w:val="DefaultParagraphFont"/>
    <w:uiPriority w:val="20"/>
    <w:rsid w:val="008A3CF5"/>
    <w:rPr>
      <w:i/>
      <w:iCs/>
    </w:rPr>
  </w:style>
  <w:style w:type="paragraph" w:customStyle="1" w:styleId="GreenBulletList1">
    <w:name w:val="Green Bullet List 1"/>
    <w:basedOn w:val="ListParagraph"/>
    <w:next w:val="Normal"/>
    <w:link w:val="GreenBulletList1Char"/>
    <w:qFormat/>
    <w:rsid w:val="00E30E80"/>
    <w:pPr>
      <w:numPr>
        <w:numId w:val="6"/>
      </w:numPr>
      <w:tabs>
        <w:tab w:val="left" w:pos="-5954"/>
      </w:tabs>
    </w:pPr>
    <w:rPr>
      <w:szCs w:val="20"/>
    </w:rPr>
  </w:style>
  <w:style w:type="paragraph" w:customStyle="1" w:styleId="Bullet2">
    <w:name w:val="Bullet 2"/>
    <w:basedOn w:val="GreenBulletList1"/>
    <w:link w:val="Bullet2Char"/>
    <w:qFormat/>
    <w:rsid w:val="00C31AD8"/>
    <w:pPr>
      <w:numPr>
        <w:ilvl w:val="1"/>
        <w:numId w:val="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31AD8"/>
    <w:rPr>
      <w:rFonts w:ascii="Effra Light" w:eastAsia="Times New Roman" w:hAnsi="Effra Light" w:cs="Times New Roman"/>
      <w:spacing w:val="-6"/>
      <w:szCs w:val="24"/>
    </w:rPr>
  </w:style>
  <w:style w:type="character" w:customStyle="1" w:styleId="GreenBulletList1Char">
    <w:name w:val="Green Bullet List 1 Char"/>
    <w:basedOn w:val="ListParagraphChar"/>
    <w:link w:val="GreenBulletList1"/>
    <w:rsid w:val="003827BD"/>
    <w:rPr>
      <w:rFonts w:ascii="Effra Light" w:eastAsia="Times New Roman" w:hAnsi="Effra Light" w:cs="Times New Roman"/>
      <w:spacing w:val="-6"/>
      <w:szCs w:val="20"/>
    </w:rPr>
  </w:style>
  <w:style w:type="paragraph" w:customStyle="1" w:styleId="NumberList1">
    <w:name w:val="Number List 1"/>
    <w:basedOn w:val="GreenBulletList1"/>
    <w:link w:val="NumberList1Char"/>
    <w:rsid w:val="00C31AD8"/>
    <w:pPr>
      <w:numPr>
        <w:numId w:val="4"/>
      </w:numPr>
    </w:pPr>
  </w:style>
  <w:style w:type="character" w:customStyle="1" w:styleId="Bullet2Char">
    <w:name w:val="Bullet 2 Char"/>
    <w:basedOn w:val="GreenBulletList1Char"/>
    <w:link w:val="Bullet2"/>
    <w:rsid w:val="00C31AD8"/>
    <w:rPr>
      <w:rFonts w:ascii="Effra Light" w:eastAsia="Times New Roman" w:hAnsi="Effra Light" w:cs="Times New Roman"/>
      <w:spacing w:val="-6"/>
      <w:szCs w:val="20"/>
    </w:rPr>
  </w:style>
  <w:style w:type="paragraph" w:customStyle="1" w:styleId="NumberList2">
    <w:name w:val="Number List 2"/>
    <w:basedOn w:val="Bullet2"/>
    <w:link w:val="NumberList2Char"/>
    <w:rsid w:val="00C31AD8"/>
    <w:pPr>
      <w:numPr>
        <w:numId w:val="5"/>
      </w:numPr>
    </w:pPr>
  </w:style>
  <w:style w:type="character" w:customStyle="1" w:styleId="NumberList1Char">
    <w:name w:val="Number List 1 Char"/>
    <w:basedOn w:val="GreenBulletList1Char"/>
    <w:link w:val="NumberList1"/>
    <w:rsid w:val="00C31AD8"/>
    <w:rPr>
      <w:rFonts w:ascii="Effra Light" w:eastAsia="Times New Roman" w:hAnsi="Effra Light" w:cs="Times New Roman"/>
      <w:spacing w:val="-6"/>
      <w:szCs w:val="20"/>
    </w:rPr>
  </w:style>
  <w:style w:type="character" w:customStyle="1" w:styleId="NumberList2Char">
    <w:name w:val="Number List 2 Char"/>
    <w:basedOn w:val="Bullet2Char"/>
    <w:link w:val="NumberList2"/>
    <w:rsid w:val="00C31AD8"/>
    <w:rPr>
      <w:rFonts w:ascii="Effra Light" w:eastAsia="Times New Roman" w:hAnsi="Effra Light" w:cs="Times New Roman"/>
      <w:spacing w:val="-6"/>
      <w:szCs w:val="20"/>
    </w:rPr>
  </w:style>
  <w:style w:type="paragraph" w:customStyle="1" w:styleId="Bullet3">
    <w:name w:val="Bullet 3"/>
    <w:basedOn w:val="Bullet2"/>
    <w:link w:val="Bullet3Char"/>
    <w:qFormat/>
    <w:rsid w:val="006C2441"/>
    <w:pPr>
      <w:numPr>
        <w:ilvl w:val="2"/>
      </w:numPr>
    </w:pPr>
  </w:style>
  <w:style w:type="paragraph" w:customStyle="1" w:styleId="BulletList1">
    <w:name w:val="Bullet List 1"/>
    <w:basedOn w:val="ListParagraph"/>
    <w:link w:val="BulletList1Char"/>
    <w:rsid w:val="000E3831"/>
    <w:pPr>
      <w:tabs>
        <w:tab w:val="left" w:pos="-5954"/>
      </w:tabs>
      <w:ind w:hanging="360"/>
    </w:pPr>
    <w:rPr>
      <w:szCs w:val="20"/>
    </w:rPr>
  </w:style>
  <w:style w:type="character" w:customStyle="1" w:styleId="Bullet3Char">
    <w:name w:val="Bullet 3 Char"/>
    <w:basedOn w:val="Bullet2Char"/>
    <w:link w:val="Bullet3"/>
    <w:rsid w:val="006C2441"/>
    <w:rPr>
      <w:rFonts w:ascii="Effra Light" w:eastAsia="Times New Roman" w:hAnsi="Effra Light" w:cs="Times New Roman"/>
      <w:spacing w:val="-6"/>
      <w:szCs w:val="20"/>
    </w:rPr>
  </w:style>
  <w:style w:type="character" w:customStyle="1" w:styleId="BulletList1Char">
    <w:name w:val="Bullet List 1 Char"/>
    <w:basedOn w:val="ListParagraphChar"/>
    <w:link w:val="BulletList1"/>
    <w:rsid w:val="000E3831"/>
    <w:rPr>
      <w:rFonts w:ascii="Effra Light" w:eastAsia="Times New Roman" w:hAnsi="Effra Light" w:cs="Times New Roman"/>
      <w:spacing w:val="-6"/>
      <w:szCs w:val="20"/>
    </w:rPr>
  </w:style>
  <w:style w:type="paragraph" w:customStyle="1" w:styleId="OrangeBullet1">
    <w:name w:val="Orange Bullet 1"/>
    <w:link w:val="OrangeBullet1Char"/>
    <w:qFormat/>
    <w:rsid w:val="00E30E80"/>
    <w:pPr>
      <w:numPr>
        <w:numId w:val="2"/>
      </w:numPr>
      <w:spacing w:after="0" w:line="240" w:lineRule="auto"/>
    </w:pPr>
    <w:rPr>
      <w:rFonts w:ascii="Effra Light" w:eastAsia="Times New Roman" w:hAnsi="Effra Light" w:cs="Times New Roman"/>
      <w:spacing w:val="-6"/>
      <w:szCs w:val="20"/>
    </w:rPr>
  </w:style>
  <w:style w:type="paragraph" w:customStyle="1" w:styleId="PinkBullet1">
    <w:name w:val="Pink Bullet 1"/>
    <w:basedOn w:val="OrangeBullet1"/>
    <w:link w:val="PinkBullet1Char"/>
    <w:qFormat/>
    <w:rsid w:val="00E30E80"/>
    <w:pPr>
      <w:numPr>
        <w:numId w:val="7"/>
      </w:numPr>
    </w:pPr>
  </w:style>
  <w:style w:type="character" w:customStyle="1" w:styleId="OrangeBullet1Char">
    <w:name w:val="Orange Bullet 1 Char"/>
    <w:basedOn w:val="BulletList1Char"/>
    <w:link w:val="OrangeBullet1"/>
    <w:rsid w:val="00E30E80"/>
    <w:rPr>
      <w:rFonts w:ascii="Effra Light" w:eastAsia="Times New Roman" w:hAnsi="Effra Light" w:cs="Times New Roman"/>
      <w:spacing w:val="-6"/>
      <w:szCs w:val="20"/>
    </w:rPr>
  </w:style>
  <w:style w:type="paragraph" w:customStyle="1" w:styleId="BlueBullet1">
    <w:name w:val="Blue Bullet 1"/>
    <w:basedOn w:val="OrangeBullet1"/>
    <w:link w:val="BlueBullet1Char"/>
    <w:qFormat/>
    <w:rsid w:val="00E30E80"/>
    <w:pPr>
      <w:numPr>
        <w:numId w:val="8"/>
      </w:numPr>
    </w:pPr>
  </w:style>
  <w:style w:type="character" w:customStyle="1" w:styleId="PinkBullet1Char">
    <w:name w:val="Pink Bullet 1 Char"/>
    <w:basedOn w:val="OrangeBullet1Char"/>
    <w:link w:val="PinkBullet1"/>
    <w:rsid w:val="003827BD"/>
    <w:rPr>
      <w:rFonts w:ascii="Effra Light" w:eastAsia="Times New Roman" w:hAnsi="Effra Light" w:cs="Times New Roman"/>
      <w:spacing w:val="-6"/>
      <w:szCs w:val="20"/>
    </w:rPr>
  </w:style>
  <w:style w:type="paragraph" w:customStyle="1" w:styleId="RedBullet1">
    <w:name w:val="Red Bullet 1"/>
    <w:basedOn w:val="OrangeBullet1"/>
    <w:link w:val="RedBullet1Char"/>
    <w:qFormat/>
    <w:rsid w:val="00E30E80"/>
    <w:pPr>
      <w:numPr>
        <w:numId w:val="9"/>
      </w:numPr>
    </w:pPr>
  </w:style>
  <w:style w:type="character" w:customStyle="1" w:styleId="BlueBullet1Char">
    <w:name w:val="Blue Bullet 1 Char"/>
    <w:basedOn w:val="OrangeBullet1Char"/>
    <w:link w:val="BlueBullet1"/>
    <w:rsid w:val="00E30E80"/>
    <w:rPr>
      <w:rFonts w:ascii="Effra Light" w:eastAsia="Times New Roman" w:hAnsi="Effra Light" w:cs="Times New Roman"/>
      <w:spacing w:val="-6"/>
      <w:szCs w:val="20"/>
    </w:rPr>
  </w:style>
  <w:style w:type="character" w:customStyle="1" w:styleId="RedBullet1Char">
    <w:name w:val="Red Bullet 1 Char"/>
    <w:basedOn w:val="OrangeBullet1Char"/>
    <w:link w:val="RedBullet1"/>
    <w:rsid w:val="003827BD"/>
    <w:rPr>
      <w:rFonts w:ascii="Effra Light" w:eastAsia="Times New Roman" w:hAnsi="Effra Light" w:cs="Times New Roman"/>
      <w:spacing w:val="-6"/>
      <w:szCs w:val="20"/>
    </w:rPr>
  </w:style>
  <w:style w:type="paragraph" w:customStyle="1" w:styleId="YellowBullet1">
    <w:name w:val="Yellow Bullet 1"/>
    <w:basedOn w:val="ListParagraph"/>
    <w:link w:val="YellowBullet1Char"/>
    <w:qFormat/>
    <w:rsid w:val="003C66C3"/>
    <w:pPr>
      <w:numPr>
        <w:numId w:val="10"/>
      </w:numPr>
    </w:pPr>
  </w:style>
  <w:style w:type="character" w:customStyle="1" w:styleId="YellowBullet1Char">
    <w:name w:val="Yellow Bullet 1 Char"/>
    <w:basedOn w:val="ListParagraphChar"/>
    <w:link w:val="YellowBullet1"/>
    <w:rsid w:val="003C66C3"/>
    <w:rPr>
      <w:rFonts w:ascii="Effra Light" w:eastAsia="Times New Roman" w:hAnsi="Effra Light" w:cs="Times New Roman"/>
      <w:spacing w:val="-6"/>
      <w:szCs w:val="24"/>
    </w:rPr>
  </w:style>
  <w:style w:type="table" w:customStyle="1" w:styleId="TableGrid1">
    <w:name w:val="Table Grid1"/>
    <w:basedOn w:val="TableNormal"/>
    <w:uiPriority w:val="59"/>
    <w:rsid w:val="003334D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6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65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052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76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4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73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489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68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02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hittle\Downloads\cDoc%20Blank%20Template%20-%20A4%20Portrait.dotx" TargetMode="External"/></Relationships>
</file>

<file path=word/theme/theme1.xml><?xml version="1.0" encoding="utf-8"?>
<a:theme xmlns:a="http://schemas.openxmlformats.org/drawingml/2006/main" name="Office Theme">
  <a:themeElements>
    <a:clrScheme name="Geoplan">
      <a:dk1>
        <a:sysClr val="windowText" lastClr="000000"/>
      </a:dk1>
      <a:lt1>
        <a:sysClr val="window" lastClr="FFFFFF"/>
      </a:lt1>
      <a:dk2>
        <a:srgbClr val="9E9400"/>
      </a:dk2>
      <a:lt2>
        <a:srgbClr val="B3B3B3"/>
      </a:lt2>
      <a:accent1>
        <a:srgbClr val="72AF28"/>
      </a:accent1>
      <a:accent2>
        <a:srgbClr val="D65901"/>
      </a:accent2>
      <a:accent3>
        <a:srgbClr val="C500B7"/>
      </a:accent3>
      <a:accent4>
        <a:srgbClr val="4A99BF"/>
      </a:accent4>
      <a:accent5>
        <a:srgbClr val="CC0000"/>
      </a:accent5>
      <a:accent6>
        <a:srgbClr val="FFFF00"/>
      </a:accent6>
      <a:hlink>
        <a:srgbClr val="72AF28"/>
      </a:hlink>
      <a:folHlink>
        <a:srgbClr val="D6590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2CD9BBDD8B24B8F5F05DEFFF127E6" ma:contentTypeVersion="8" ma:contentTypeDescription="Create a new document." ma:contentTypeScope="" ma:versionID="cb39e84e6c249d982658c14cdea1cb41">
  <xsd:schema xmlns:xsd="http://www.w3.org/2001/XMLSchema" xmlns:xs="http://www.w3.org/2001/XMLSchema" xmlns:p="http://schemas.microsoft.com/office/2006/metadata/properties" xmlns:ns2="190d2e6f-beed-44af-ac15-65101b866246" xmlns:ns3="c8235c75-3dda-49ba-b3d2-84536f2ff59d" targetNamespace="http://schemas.microsoft.com/office/2006/metadata/properties" ma:root="true" ma:fieldsID="21056dc565439bd8cbb34146768e8c3a" ns2:_="" ns3:_="">
    <xsd:import namespace="190d2e6f-beed-44af-ac15-65101b866246"/>
    <xsd:import namespace="c8235c75-3dda-49ba-b3d2-84536f2ff59d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d2e6f-beed-44af-ac15-65101b86624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35c75-3dda-49ba-b3d2-84536f2ff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EA16A-745C-48CA-BD74-F225B8182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d2e6f-beed-44af-ac15-65101b866246"/>
    <ds:schemaRef ds:uri="c8235c75-3dda-49ba-b3d2-84536f2ff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AC1E48-AB3B-40AC-A41E-E48C9F27FA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AFFD0-662A-487C-8B5B-1DD9A8C6F2B7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c8235c75-3dda-49ba-b3d2-84536f2ff59d"/>
    <ds:schemaRef ds:uri="190d2e6f-beed-44af-ac15-65101b866246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3C55264-38E3-467B-975C-923E68ACB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cDoc Blank Template - A4 Portrait</Template>
  <TotalTime>4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Whittle</dc:creator>
  <cp:lastModifiedBy>Matthew Whittle</cp:lastModifiedBy>
  <cp:revision>3</cp:revision>
  <cp:lastPrinted>2015-01-19T14:06:00Z</cp:lastPrinted>
  <dcterms:created xsi:type="dcterms:W3CDTF">2020-04-23T15:12:00Z</dcterms:created>
  <dcterms:modified xsi:type="dcterms:W3CDTF">2020-04-23T15:15:00Z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0x0101007502CD9BBDD8B24B8F5F05DEFFF127E6</vt:lpwstr>
  </property>
</Properties>
</file>